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FD6" w:rsidRDefault="00962FD6"/>
    <w:p w:rsidR="00962FD6" w:rsidRDefault="00962FD6"/>
    <w:p w:rsidR="00962FD6" w:rsidRPr="00B94095" w:rsidRDefault="00B94095" w:rsidP="00B94095">
      <w:pPr>
        <w:rPr>
          <w:b/>
          <w:sz w:val="24"/>
        </w:rPr>
      </w:pPr>
      <w:r w:rsidRPr="00B94095">
        <w:rPr>
          <w:b/>
          <w:sz w:val="24"/>
        </w:rPr>
        <w:t xml:space="preserve">Anmeldung durch </w:t>
      </w:r>
      <w:proofErr w:type="spellStart"/>
      <w:r w:rsidRPr="00B94095">
        <w:rPr>
          <w:b/>
          <w:sz w:val="24"/>
        </w:rPr>
        <w:t>Bestandestierarzt</w:t>
      </w:r>
      <w:proofErr w:type="spellEnd"/>
      <w:r w:rsidRPr="00B94095">
        <w:rPr>
          <w:b/>
          <w:sz w:val="24"/>
        </w:rPr>
        <w:t>/-ärztin</w:t>
      </w:r>
    </w:p>
    <w:p w:rsidR="00962FD6" w:rsidRDefault="00962FD6" w:rsidP="00B94095"/>
    <w:p w:rsidR="00B94095" w:rsidRDefault="00B94095" w:rsidP="00B94095">
      <w:pPr>
        <w:pStyle w:val="Text1"/>
        <w:ind w:left="0" w:right="-569"/>
        <w:rPr>
          <w:b/>
          <w:bCs/>
          <w:sz w:val="22"/>
        </w:rPr>
      </w:pPr>
      <w:r w:rsidRPr="005850CE">
        <w:rPr>
          <w:b/>
          <w:bCs/>
          <w:sz w:val="22"/>
        </w:rPr>
        <w:t>Delegation schmerzhafte Eingriffe</w:t>
      </w:r>
      <w:r>
        <w:rPr>
          <w:b/>
          <w:bCs/>
          <w:sz w:val="22"/>
        </w:rPr>
        <w:t>: Formular zur Meldung/Bestätigung ans Veterinäramt</w:t>
      </w:r>
    </w:p>
    <w:p w:rsidR="00B94095" w:rsidRDefault="00B94095" w:rsidP="00B94095">
      <w:pPr>
        <w:pStyle w:val="Text1"/>
        <w:ind w:left="0"/>
        <w:jc w:val="both"/>
      </w:pPr>
      <w:r>
        <w:t>Tierhaltende, die ihre Lämmer</w:t>
      </w:r>
      <w:r w:rsidR="00796675">
        <w:t>, Ferkel</w:t>
      </w:r>
      <w:r>
        <w:t xml:space="preserve"> oder Kälber selber </w:t>
      </w:r>
      <w:proofErr w:type="spellStart"/>
      <w:r>
        <w:t>enthornen</w:t>
      </w:r>
      <w:proofErr w:type="spellEnd"/>
      <w:r>
        <w:t xml:space="preserve"> oder kastrieren wollen, müssen vorgängig einen dafür anerkannten Kurs absolviert haben. Im Weiteren müssen sie eine TAM-Vereinbarung mit ihrer/ihrem </w:t>
      </w:r>
      <w:proofErr w:type="spellStart"/>
      <w:r>
        <w:t>Bestandestierärztin</w:t>
      </w:r>
      <w:proofErr w:type="spellEnd"/>
      <w:r>
        <w:t>/-tierarzt (BTA) abschliessen und ihre/-n BTA informieren, dass sie nach dem Kurs unter seiner/ihrer Aufsicht den Eingriff an mindestens fünf Tieren zu üben haben. Nach erfolgter Übung meldet die/der BTA dem Veterinäramt die Fähigkeit des/der fähigen Tierhalters/-in nach unten aufgeführtem Muster.</w:t>
      </w:r>
    </w:p>
    <w:p w:rsidR="00B94095" w:rsidRDefault="00B94095" w:rsidP="00B94095">
      <w:pPr>
        <w:pStyle w:val="Text1"/>
        <w:ind w:left="0"/>
        <w:rPr>
          <w:b/>
          <w:bCs/>
          <w:sz w:val="22"/>
        </w:rPr>
      </w:pPr>
      <w:r>
        <w:rPr>
          <w:b/>
          <w:bCs/>
          <w:sz w:val="22"/>
        </w:rPr>
        <w:t>Bestätigung</w:t>
      </w:r>
    </w:p>
    <w:p w:rsidR="00B94095" w:rsidRDefault="00B94095" w:rsidP="00B94095">
      <w:pPr>
        <w:pStyle w:val="Text1"/>
        <w:ind w:left="0"/>
      </w:pPr>
      <w:r>
        <w:t xml:space="preserve">Die/der unterzeichnende </w:t>
      </w:r>
      <w:proofErr w:type="spellStart"/>
      <w:r>
        <w:t>Bestandestierärztin</w:t>
      </w:r>
      <w:proofErr w:type="spellEnd"/>
      <w:r>
        <w:t xml:space="preserve"> / -tierarzt bestätigt, dass</w:t>
      </w:r>
    </w:p>
    <w:p w:rsidR="00B94095" w:rsidRDefault="00B94095" w:rsidP="00B94095">
      <w:pPr>
        <w:pStyle w:val="TabAufz"/>
        <w:spacing w:before="120"/>
        <w:ind w:left="187" w:hanging="187"/>
        <w:jc w:val="both"/>
        <w:rPr>
          <w:sz w:val="20"/>
        </w:rPr>
      </w:pPr>
      <w:r>
        <w:rPr>
          <w:sz w:val="20"/>
        </w:rPr>
        <w:t xml:space="preserve">der/die aufgeführte Tierhalter/-in einen vom </w:t>
      </w:r>
      <w:r w:rsidR="003B1931">
        <w:rPr>
          <w:sz w:val="20"/>
        </w:rPr>
        <w:t>BLV</w:t>
      </w:r>
      <w:bookmarkStart w:id="0" w:name="_GoBack"/>
      <w:bookmarkEnd w:id="0"/>
      <w:r>
        <w:rPr>
          <w:sz w:val="20"/>
        </w:rPr>
        <w:t xml:space="preserve"> anerkannten </w:t>
      </w:r>
      <w:r w:rsidRPr="005850CE">
        <w:rPr>
          <w:sz w:val="20"/>
        </w:rPr>
        <w:t>Kurs innerhalb der letzten 3 Jahre besuchte, die Lernkontrolle bestanden hat und somit eine Kursbestätigung</w:t>
      </w:r>
      <w:r>
        <w:rPr>
          <w:sz w:val="20"/>
        </w:rPr>
        <w:t xml:space="preserve"> vorliegt,</w:t>
      </w:r>
    </w:p>
    <w:p w:rsidR="00B94095" w:rsidRDefault="00B94095" w:rsidP="00B94095">
      <w:pPr>
        <w:pStyle w:val="TabAufz"/>
        <w:spacing w:before="120"/>
        <w:ind w:left="187" w:hanging="187"/>
        <w:jc w:val="both"/>
        <w:rPr>
          <w:sz w:val="20"/>
        </w:rPr>
      </w:pPr>
      <w:r>
        <w:rPr>
          <w:sz w:val="20"/>
        </w:rPr>
        <w:t>der/die aufgeführte Tierhalter/-in unter ihrer/seiner Aufsicht den Eingriff an mindestens 5 Tieren durchführte und fähig ist, den Eingriff selbständig vorzunehmen,</w:t>
      </w:r>
    </w:p>
    <w:p w:rsidR="00B94095" w:rsidRDefault="00B94095" w:rsidP="00B94095">
      <w:pPr>
        <w:pStyle w:val="TabAufz"/>
        <w:spacing w:before="120"/>
        <w:ind w:left="187" w:hanging="187"/>
        <w:jc w:val="both"/>
        <w:rPr>
          <w:sz w:val="22"/>
        </w:rPr>
      </w:pPr>
      <w:proofErr w:type="gramStart"/>
      <w:r>
        <w:rPr>
          <w:sz w:val="20"/>
        </w:rPr>
        <w:t>zwischen</w:t>
      </w:r>
      <w:proofErr w:type="gramEnd"/>
      <w:r>
        <w:rPr>
          <w:sz w:val="20"/>
        </w:rPr>
        <w:t xml:space="preserve"> dem/der aufgeführten Tierhalter/-in und ihr/ihm eine gültige TAM-Vereinbarung besteht.</w:t>
      </w:r>
    </w:p>
    <w:p w:rsidR="00B94095" w:rsidRDefault="00B94095" w:rsidP="00B94095">
      <w:pPr>
        <w:pStyle w:val="Text1"/>
        <w:spacing w:before="240" w:after="120"/>
        <w:ind w:left="0"/>
        <w:rPr>
          <w:b/>
          <w:bCs/>
          <w:sz w:val="22"/>
        </w:rPr>
      </w:pPr>
      <w:r>
        <w:rPr>
          <w:b/>
          <w:bCs/>
          <w:sz w:val="22"/>
        </w:rPr>
        <w:t>Tierhalterin/-halter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060"/>
        <w:gridCol w:w="1274"/>
        <w:gridCol w:w="3186"/>
      </w:tblGrid>
      <w:tr w:rsidR="00B94095" w:rsidTr="0092745D">
        <w:tc>
          <w:tcPr>
            <w:tcW w:w="1870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  <w:r>
              <w:t>Name</w:t>
            </w:r>
          </w:p>
        </w:tc>
        <w:tc>
          <w:tcPr>
            <w:tcW w:w="3060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</w:p>
        </w:tc>
        <w:tc>
          <w:tcPr>
            <w:tcW w:w="1274" w:type="dxa"/>
          </w:tcPr>
          <w:p w:rsidR="00B94095" w:rsidRDefault="00B94095" w:rsidP="0092745D">
            <w:pPr>
              <w:pStyle w:val="Text1"/>
              <w:spacing w:before="60" w:after="60"/>
              <w:ind w:left="76"/>
            </w:pPr>
            <w:r>
              <w:t>Vorname</w:t>
            </w:r>
          </w:p>
        </w:tc>
        <w:tc>
          <w:tcPr>
            <w:tcW w:w="3186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</w:p>
        </w:tc>
      </w:tr>
      <w:tr w:rsidR="00B94095" w:rsidTr="0092745D">
        <w:tc>
          <w:tcPr>
            <w:tcW w:w="1870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  <w:r>
              <w:t>Strasse</w:t>
            </w:r>
          </w:p>
        </w:tc>
        <w:tc>
          <w:tcPr>
            <w:tcW w:w="3060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</w:p>
        </w:tc>
        <w:tc>
          <w:tcPr>
            <w:tcW w:w="1274" w:type="dxa"/>
          </w:tcPr>
          <w:p w:rsidR="00B94095" w:rsidRDefault="00B94095" w:rsidP="0092745D">
            <w:pPr>
              <w:pStyle w:val="Text1"/>
              <w:spacing w:before="60" w:after="60"/>
              <w:ind w:left="76"/>
            </w:pPr>
            <w:r>
              <w:t>PLZ, Ort</w:t>
            </w:r>
          </w:p>
        </w:tc>
        <w:tc>
          <w:tcPr>
            <w:tcW w:w="3186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</w:p>
        </w:tc>
      </w:tr>
      <w:tr w:rsidR="00B94095" w:rsidTr="0092745D">
        <w:trPr>
          <w:cantSplit/>
        </w:trPr>
        <w:tc>
          <w:tcPr>
            <w:tcW w:w="1870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  <w:r>
              <w:t>TVD-Betriebs-Nr.</w:t>
            </w:r>
          </w:p>
        </w:tc>
        <w:tc>
          <w:tcPr>
            <w:tcW w:w="7520" w:type="dxa"/>
            <w:gridSpan w:val="3"/>
            <w:vAlign w:val="center"/>
          </w:tcPr>
          <w:p w:rsidR="00B94095" w:rsidRDefault="00B94095" w:rsidP="0092745D">
            <w:pPr>
              <w:pStyle w:val="Text1"/>
              <w:tabs>
                <w:tab w:val="left" w:pos="1910"/>
                <w:tab w:val="left" w:pos="3170"/>
              </w:tabs>
              <w:spacing w:before="60" w:after="60"/>
              <w:ind w:left="0"/>
            </w:pPr>
            <w:r>
              <w:tab/>
            </w:r>
            <w:r>
              <w:tab/>
            </w:r>
            <w:r>
              <w:rPr>
                <w:b/>
                <w:bCs/>
              </w:rPr>
              <w:sym w:font="Symbol" w:char="F07F"/>
            </w:r>
            <w:r>
              <w:t xml:space="preserve">   Betriebsinhaber/in </w:t>
            </w:r>
          </w:p>
          <w:p w:rsidR="00B94095" w:rsidRDefault="00B94095" w:rsidP="0092745D">
            <w:pPr>
              <w:pStyle w:val="Text1"/>
              <w:tabs>
                <w:tab w:val="left" w:pos="1910"/>
                <w:tab w:val="left" w:pos="3170"/>
              </w:tabs>
              <w:spacing w:before="60" w:after="60"/>
              <w:ind w:left="0"/>
            </w:pPr>
            <w:r>
              <w:tab/>
            </w:r>
            <w:r>
              <w:tab/>
            </w:r>
            <w:r>
              <w:rPr>
                <w:b/>
                <w:bCs/>
              </w:rPr>
              <w:sym w:font="Symbol" w:char="F07F"/>
            </w:r>
            <w:r>
              <w:t xml:space="preserve">   Angestellte/r im genannten Betrieb</w:t>
            </w:r>
          </w:p>
        </w:tc>
      </w:tr>
    </w:tbl>
    <w:p w:rsidR="00B94095" w:rsidRDefault="00B94095" w:rsidP="00B94095">
      <w:pPr>
        <w:pStyle w:val="Text1"/>
        <w:spacing w:before="240" w:after="120"/>
        <w:ind w:left="0"/>
        <w:rPr>
          <w:b/>
          <w:bCs/>
          <w:sz w:val="22"/>
        </w:rPr>
      </w:pPr>
      <w:r w:rsidRPr="005850CE">
        <w:rPr>
          <w:b/>
          <w:bCs/>
          <w:sz w:val="22"/>
        </w:rPr>
        <w:t>Theoriekurs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060"/>
        <w:gridCol w:w="1260"/>
        <w:gridCol w:w="3240"/>
      </w:tblGrid>
      <w:tr w:rsidR="00B94095" w:rsidTr="0092745D">
        <w:trPr>
          <w:cantSplit/>
        </w:trPr>
        <w:tc>
          <w:tcPr>
            <w:tcW w:w="1870" w:type="dxa"/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  <w:r>
              <w:t>Kursort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spacing w:before="60" w:after="60"/>
              <w:ind w:left="75"/>
            </w:pPr>
            <w:r>
              <w:t xml:space="preserve">Kursdatum 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</w:p>
        </w:tc>
      </w:tr>
      <w:tr w:rsidR="00B94095" w:rsidTr="0092745D">
        <w:trPr>
          <w:cantSplit/>
        </w:trPr>
        <w:tc>
          <w:tcPr>
            <w:tcW w:w="1870" w:type="dxa"/>
            <w:tcBorders>
              <w:right w:val="single" w:sz="4" w:space="0" w:color="auto"/>
            </w:tcBorders>
          </w:tcPr>
          <w:p w:rsidR="00B94095" w:rsidRDefault="00B94095" w:rsidP="0092745D">
            <w:pPr>
              <w:pStyle w:val="Text1"/>
              <w:spacing w:before="60" w:after="60"/>
              <w:ind w:left="0"/>
            </w:pPr>
            <w:r>
              <w:t>Organisator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95" w:rsidRDefault="00B94095" w:rsidP="0092745D">
            <w:pPr>
              <w:pStyle w:val="Text1"/>
              <w:spacing w:before="60" w:after="60"/>
            </w:pPr>
          </w:p>
        </w:tc>
      </w:tr>
    </w:tbl>
    <w:p w:rsidR="00B94095" w:rsidRDefault="00B94095" w:rsidP="00B94095">
      <w:pPr>
        <w:pStyle w:val="Text1"/>
        <w:spacing w:before="240" w:after="120"/>
        <w:ind w:left="0"/>
        <w:rPr>
          <w:b/>
          <w:bCs/>
          <w:sz w:val="22"/>
        </w:rPr>
      </w:pPr>
      <w:r>
        <w:rPr>
          <w:b/>
          <w:bCs/>
          <w:sz w:val="22"/>
        </w:rPr>
        <w:t xml:space="preserve">Überprüfter Eingriff / Datum der Überprüfung </w:t>
      </w:r>
      <w:r>
        <w:rPr>
          <w:sz w:val="22"/>
        </w:rPr>
        <w:t>(zutreffendes ankreuzen)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1641"/>
        <w:gridCol w:w="1559"/>
        <w:gridCol w:w="1417"/>
        <w:gridCol w:w="27"/>
        <w:gridCol w:w="1548"/>
        <w:gridCol w:w="1548"/>
      </w:tblGrid>
      <w:tr w:rsidR="00B94095" w:rsidTr="00B94095">
        <w:trPr>
          <w:cantSplit/>
        </w:trPr>
        <w:tc>
          <w:tcPr>
            <w:tcW w:w="3331" w:type="dxa"/>
            <w:gridSpan w:val="2"/>
            <w:tcBorders>
              <w:bottom w:val="single" w:sz="4" w:space="0" w:color="auto"/>
            </w:tcBorders>
          </w:tcPr>
          <w:p w:rsidR="00B94095" w:rsidRDefault="00B94095" w:rsidP="00B94095">
            <w:pPr>
              <w:pStyle w:val="Text1"/>
              <w:ind w:left="0"/>
            </w:pPr>
            <w:r>
              <w:t>Kalb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  <w:r>
              <w:rPr>
                <w:b/>
                <w:bCs/>
              </w:rPr>
              <w:sym w:font="Symbol" w:char="F07F"/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t>Enthornung</w:t>
            </w:r>
            <w:proofErr w:type="spellEnd"/>
          </w:p>
        </w:tc>
        <w:tc>
          <w:tcPr>
            <w:tcW w:w="3123" w:type="dxa"/>
            <w:gridSpan w:val="3"/>
            <w:tcBorders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  <w:r>
              <w:rPr>
                <w:b/>
                <w:bCs/>
              </w:rPr>
              <w:sym w:font="Symbol" w:char="F07F"/>
            </w:r>
            <w:r>
              <w:rPr>
                <w:b/>
                <w:bCs/>
              </w:rPr>
              <w:t xml:space="preserve"> </w:t>
            </w:r>
            <w:r>
              <w:t>Kastration</w:t>
            </w:r>
          </w:p>
        </w:tc>
      </w:tr>
      <w:tr w:rsidR="00B94095" w:rsidTr="00B94095">
        <w:trPr>
          <w:cantSplit/>
        </w:trPr>
        <w:tc>
          <w:tcPr>
            <w:tcW w:w="3331" w:type="dxa"/>
            <w:gridSpan w:val="2"/>
            <w:tcBorders>
              <w:bottom w:val="single" w:sz="4" w:space="0" w:color="auto"/>
            </w:tcBorders>
          </w:tcPr>
          <w:p w:rsidR="00B94095" w:rsidRDefault="00B94095" w:rsidP="00B94095">
            <w:pPr>
              <w:pStyle w:val="Text1"/>
              <w:ind w:left="0"/>
            </w:pPr>
            <w:r>
              <w:t xml:space="preserve">Schaf, Ziege, Lamm, 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  <w:r>
              <w:rPr>
                <w:b/>
                <w:bCs/>
              </w:rPr>
              <w:sym w:font="Symbol" w:char="F07F"/>
            </w:r>
            <w:r>
              <w:rPr>
                <w:b/>
                <w:bCs/>
              </w:rPr>
              <w:t xml:space="preserve"> </w:t>
            </w:r>
            <w:r>
              <w:t>Kastration</w:t>
            </w:r>
          </w:p>
        </w:tc>
        <w:tc>
          <w:tcPr>
            <w:tcW w:w="3123" w:type="dxa"/>
            <w:gridSpan w:val="3"/>
            <w:tcBorders>
              <w:bottom w:val="single" w:sz="4" w:space="0" w:color="auto"/>
            </w:tcBorders>
          </w:tcPr>
          <w:p w:rsidR="00B94095" w:rsidRDefault="00B94095" w:rsidP="00B94095">
            <w:pPr>
              <w:pStyle w:val="Text1"/>
              <w:ind w:left="0"/>
            </w:pPr>
            <w:r>
              <w:rPr>
                <w:b/>
                <w:bCs/>
              </w:rPr>
              <w:sym w:font="Symbol" w:char="F07F"/>
            </w:r>
            <w:r>
              <w:t xml:space="preserve"> (</w:t>
            </w:r>
            <w:proofErr w:type="spellStart"/>
            <w:r>
              <w:t>Enthornung</w:t>
            </w:r>
            <w:proofErr w:type="spellEnd"/>
            <w:r>
              <w:t>, Ziege)</w:t>
            </w:r>
          </w:p>
        </w:tc>
      </w:tr>
      <w:tr w:rsidR="00B94095" w:rsidTr="00B94095">
        <w:trPr>
          <w:cantSplit/>
        </w:trPr>
        <w:tc>
          <w:tcPr>
            <w:tcW w:w="3331" w:type="dxa"/>
            <w:gridSpan w:val="2"/>
            <w:tcBorders>
              <w:bottom w:val="single" w:sz="4" w:space="0" w:color="auto"/>
            </w:tcBorders>
          </w:tcPr>
          <w:p w:rsidR="00B94095" w:rsidRDefault="00B94095" w:rsidP="00B94095">
            <w:pPr>
              <w:pStyle w:val="Text1"/>
              <w:ind w:left="0"/>
              <w:rPr>
                <w:b/>
                <w:bCs/>
              </w:rPr>
            </w:pPr>
            <w:r>
              <w:t>Schwein</w:t>
            </w:r>
          </w:p>
        </w:tc>
        <w:tc>
          <w:tcPr>
            <w:tcW w:w="6099" w:type="dxa"/>
            <w:gridSpan w:val="5"/>
            <w:tcBorders>
              <w:bottom w:val="single" w:sz="4" w:space="0" w:color="auto"/>
            </w:tcBorders>
          </w:tcPr>
          <w:p w:rsidR="00B94095" w:rsidRDefault="00B94095" w:rsidP="00B94095">
            <w:pPr>
              <w:pStyle w:val="Text1"/>
              <w:tabs>
                <w:tab w:val="left" w:pos="116"/>
              </w:tabs>
              <w:ind w:left="-70" w:firstLine="70"/>
              <w:rPr>
                <w:b/>
                <w:bCs/>
              </w:rPr>
            </w:pPr>
            <w:r>
              <w:rPr>
                <w:b/>
                <w:bCs/>
              </w:rPr>
              <w:sym w:font="Symbol" w:char="F07F"/>
            </w:r>
            <w:r>
              <w:rPr>
                <w:b/>
                <w:bCs/>
              </w:rPr>
              <w:t xml:space="preserve"> </w:t>
            </w:r>
            <w:r>
              <w:t>Kastration</w:t>
            </w:r>
          </w:p>
        </w:tc>
      </w:tr>
      <w:tr w:rsidR="00B94095" w:rsidTr="00B94095">
        <w:trPr>
          <w:cantSplit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  <w:rPr>
                <w:b/>
                <w:bCs/>
              </w:rPr>
            </w:pPr>
            <w:r>
              <w:t>Übungsdaten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94095" w:rsidRDefault="00B94095" w:rsidP="0092745D">
            <w:pPr>
              <w:pStyle w:val="Text1"/>
              <w:ind w:left="0"/>
            </w:pPr>
          </w:p>
        </w:tc>
      </w:tr>
    </w:tbl>
    <w:p w:rsidR="00B94095" w:rsidRDefault="00B94095" w:rsidP="00B94095">
      <w:pPr>
        <w:pStyle w:val="Text1"/>
        <w:spacing w:before="240" w:after="120"/>
        <w:ind w:left="0"/>
        <w:rPr>
          <w:b/>
          <w:bCs/>
          <w:sz w:val="22"/>
        </w:rPr>
      </w:pPr>
      <w:r>
        <w:rPr>
          <w:b/>
          <w:bCs/>
          <w:sz w:val="22"/>
        </w:rPr>
        <w:t>TAM-Vereinbarung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6120"/>
      </w:tblGrid>
      <w:tr w:rsidR="00B94095" w:rsidTr="0092745D">
        <w:tc>
          <w:tcPr>
            <w:tcW w:w="3310" w:type="dxa"/>
          </w:tcPr>
          <w:p w:rsidR="00B94095" w:rsidRDefault="00B94095" w:rsidP="0092745D">
            <w:pPr>
              <w:pStyle w:val="Text1"/>
              <w:ind w:left="0"/>
            </w:pPr>
            <w:r>
              <w:t>Abschlussdatum der Vereinbarung</w:t>
            </w:r>
          </w:p>
        </w:tc>
        <w:tc>
          <w:tcPr>
            <w:tcW w:w="6120" w:type="dxa"/>
          </w:tcPr>
          <w:p w:rsidR="00B94095" w:rsidRDefault="00B94095" w:rsidP="0092745D">
            <w:pPr>
              <w:pStyle w:val="Text1"/>
              <w:ind w:left="24"/>
              <w:rPr>
                <w:b/>
                <w:bCs/>
              </w:rPr>
            </w:pPr>
          </w:p>
        </w:tc>
      </w:tr>
    </w:tbl>
    <w:p w:rsidR="00B94095" w:rsidRDefault="00B94095" w:rsidP="00B94095">
      <w:pPr>
        <w:pStyle w:val="Text1"/>
        <w:spacing w:before="240" w:after="120"/>
        <w:ind w:left="0"/>
        <w:rPr>
          <w:b/>
          <w:bCs/>
          <w:sz w:val="22"/>
        </w:rPr>
      </w:pPr>
      <w:r>
        <w:rPr>
          <w:b/>
          <w:bCs/>
          <w:sz w:val="22"/>
        </w:rPr>
        <w:t>Unterschrift BTA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195"/>
        <w:gridCol w:w="1341"/>
        <w:gridCol w:w="3548"/>
      </w:tblGrid>
      <w:tr w:rsidR="00B94095" w:rsidTr="0092745D">
        <w:trPr>
          <w:cantSplit/>
        </w:trPr>
        <w:tc>
          <w:tcPr>
            <w:tcW w:w="1346" w:type="dxa"/>
          </w:tcPr>
          <w:p w:rsidR="00B94095" w:rsidRDefault="00B94095" w:rsidP="0092745D">
            <w:pPr>
              <w:pStyle w:val="Text1"/>
              <w:ind w:left="0"/>
            </w:pPr>
            <w:r>
              <w:t>Name</w:t>
            </w:r>
          </w:p>
        </w:tc>
        <w:tc>
          <w:tcPr>
            <w:tcW w:w="3195" w:type="dxa"/>
          </w:tcPr>
          <w:p w:rsidR="00B94095" w:rsidRDefault="00B94095" w:rsidP="0092745D">
            <w:pPr>
              <w:pStyle w:val="Text1"/>
              <w:ind w:left="94"/>
            </w:pPr>
          </w:p>
        </w:tc>
        <w:tc>
          <w:tcPr>
            <w:tcW w:w="1341" w:type="dxa"/>
          </w:tcPr>
          <w:p w:rsidR="00B94095" w:rsidRDefault="00B94095" w:rsidP="0092745D">
            <w:pPr>
              <w:pStyle w:val="Text1"/>
              <w:ind w:left="53"/>
            </w:pPr>
            <w:r>
              <w:t>Vorname</w:t>
            </w:r>
          </w:p>
        </w:tc>
        <w:tc>
          <w:tcPr>
            <w:tcW w:w="3548" w:type="dxa"/>
          </w:tcPr>
          <w:p w:rsidR="00B94095" w:rsidRDefault="00B94095" w:rsidP="0092745D">
            <w:pPr>
              <w:pStyle w:val="Text1"/>
              <w:ind w:left="58"/>
            </w:pPr>
          </w:p>
        </w:tc>
      </w:tr>
      <w:tr w:rsidR="00B94095" w:rsidTr="0092745D">
        <w:trPr>
          <w:cantSplit/>
        </w:trPr>
        <w:tc>
          <w:tcPr>
            <w:tcW w:w="1346" w:type="dxa"/>
          </w:tcPr>
          <w:p w:rsidR="00B94095" w:rsidRDefault="00B94095" w:rsidP="0092745D">
            <w:pPr>
              <w:pStyle w:val="Text1"/>
              <w:ind w:left="0"/>
            </w:pPr>
            <w:r>
              <w:t>Ort, Datum</w:t>
            </w:r>
          </w:p>
        </w:tc>
        <w:tc>
          <w:tcPr>
            <w:tcW w:w="3195" w:type="dxa"/>
          </w:tcPr>
          <w:p w:rsidR="00B94095" w:rsidRDefault="00B94095" w:rsidP="0092745D">
            <w:pPr>
              <w:pStyle w:val="Text1"/>
              <w:ind w:left="94"/>
            </w:pPr>
          </w:p>
        </w:tc>
        <w:tc>
          <w:tcPr>
            <w:tcW w:w="1341" w:type="dxa"/>
          </w:tcPr>
          <w:p w:rsidR="00B94095" w:rsidRDefault="00B94095" w:rsidP="0092745D">
            <w:pPr>
              <w:pStyle w:val="Text1"/>
              <w:ind w:left="53"/>
            </w:pPr>
            <w:r>
              <w:t>Unterschrift</w:t>
            </w:r>
          </w:p>
        </w:tc>
        <w:tc>
          <w:tcPr>
            <w:tcW w:w="3548" w:type="dxa"/>
          </w:tcPr>
          <w:p w:rsidR="00B94095" w:rsidRDefault="00B94095" w:rsidP="0092745D">
            <w:pPr>
              <w:pStyle w:val="Text1"/>
              <w:ind w:left="58"/>
            </w:pPr>
          </w:p>
        </w:tc>
      </w:tr>
    </w:tbl>
    <w:p w:rsidR="00B94095" w:rsidRPr="00B94095" w:rsidRDefault="00B94095" w:rsidP="00B63ED9">
      <w:pPr>
        <w:pStyle w:val="Tabformat"/>
        <w:spacing w:before="240"/>
        <w:jc w:val="both"/>
        <w:rPr>
          <w:sz w:val="20"/>
        </w:rPr>
      </w:pPr>
      <w:r>
        <w:rPr>
          <w:sz w:val="20"/>
        </w:rPr>
        <w:t xml:space="preserve">Die Meldung bzw. Bestätigung ist dem Veterinäramt schriftlich mit diesem Formular per Post (Veterinäramt, </w:t>
      </w:r>
      <w:r>
        <w:rPr>
          <w:sz w:val="20"/>
        </w:rPr>
        <w:br/>
      </w:r>
      <w:r w:rsidR="000F2E88">
        <w:rPr>
          <w:sz w:val="20"/>
        </w:rPr>
        <w:t>Mühlentalstr. 188</w:t>
      </w:r>
      <w:r>
        <w:rPr>
          <w:sz w:val="20"/>
        </w:rPr>
        <w:t xml:space="preserve">, 8200 Schaffhausen) oder per Fax: (052 632 71 04) </w:t>
      </w:r>
      <w:r w:rsidR="00B63ED9">
        <w:rPr>
          <w:sz w:val="20"/>
        </w:rPr>
        <w:t xml:space="preserve">oder ein Scan per Mail an: </w:t>
      </w:r>
      <w:r w:rsidR="00B63ED9">
        <w:rPr>
          <w:sz w:val="20"/>
        </w:rPr>
        <w:br/>
      </w:r>
      <w:hyperlink r:id="rId7" w:history="1">
        <w:r w:rsidR="00B63ED9" w:rsidRPr="00E05F6A">
          <w:rPr>
            <w:rStyle w:val="Hyperlink"/>
            <w:sz w:val="20"/>
          </w:rPr>
          <w:t>veterinaeramt@ktsh.ch</w:t>
        </w:r>
      </w:hyperlink>
      <w:r w:rsidR="00B63ED9">
        <w:rPr>
          <w:sz w:val="20"/>
        </w:rPr>
        <w:t xml:space="preserve"> </w:t>
      </w:r>
      <w:r>
        <w:rPr>
          <w:sz w:val="20"/>
        </w:rPr>
        <w:t>zuzusenden. Wir bedanken uns im Voraus für vollständig und leserlich ausgefüllte Formulare. Das Formular ist auf Anfrage auch elektronisch verfügbar.</w:t>
      </w:r>
    </w:p>
    <w:sectPr w:rsidR="00B94095" w:rsidRPr="00B94095" w:rsidSect="00D81913">
      <w:footerReference w:type="default" r:id="rId8"/>
      <w:headerReference w:type="first" r:id="rId9"/>
      <w:type w:val="continuous"/>
      <w:pgSz w:w="11906" w:h="16838" w:code="9"/>
      <w:pgMar w:top="899" w:right="926" w:bottom="180" w:left="1080" w:header="58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675" w:rsidRDefault="00796675">
      <w:r>
        <w:separator/>
      </w:r>
    </w:p>
  </w:endnote>
  <w:endnote w:type="continuationSeparator" w:id="0">
    <w:p w:rsidR="00796675" w:rsidRDefault="0079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FD6" w:rsidRDefault="00962FD6">
    <w:pPr>
      <w:pStyle w:val="Fuzeile"/>
    </w:pPr>
    <w:r>
      <w:tab/>
    </w:r>
    <w:r>
      <w:tab/>
    </w:r>
    <w:r w:rsidR="00A84EF0">
      <w:rPr>
        <w:lang w:val="de-DE"/>
      </w:rPr>
      <w:fldChar w:fldCharType="begin"/>
    </w:r>
    <w:r>
      <w:rPr>
        <w:lang w:val="de-DE"/>
      </w:rPr>
      <w:instrText xml:space="preserve"> PAGE </w:instrText>
    </w:r>
    <w:r w:rsidR="00A84EF0">
      <w:rPr>
        <w:lang w:val="de-DE"/>
      </w:rPr>
      <w:fldChar w:fldCharType="separate"/>
    </w:r>
    <w:r w:rsidR="00B94095">
      <w:rPr>
        <w:noProof/>
        <w:lang w:val="de-DE"/>
      </w:rPr>
      <w:t>2</w:t>
    </w:r>
    <w:r w:rsidR="00A84EF0"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675" w:rsidRDefault="00796675">
      <w:r>
        <w:separator/>
      </w:r>
    </w:p>
  </w:footnote>
  <w:footnote w:type="continuationSeparator" w:id="0">
    <w:p w:rsidR="00796675" w:rsidRDefault="00796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FD6" w:rsidRDefault="00D56298">
    <w:pPr>
      <w:pStyle w:val="Kopfzeile"/>
      <w:rPr>
        <w:b/>
        <w:sz w:val="18"/>
      </w:rPr>
    </w:pPr>
    <w:r>
      <w:rPr>
        <w:noProof/>
        <w:sz w:val="20"/>
        <w:lang w:eastAsia="de-CH"/>
      </w:rPr>
      <w:drawing>
        <wp:anchor distT="0" distB="0" distL="114300" distR="114300" simplePos="0" relativeHeight="251657216" behindDoc="0" locked="0" layoutInCell="0" allowOverlap="0">
          <wp:simplePos x="0" y="0"/>
          <wp:positionH relativeFrom="margin">
            <wp:posOffset>4562475</wp:posOffset>
          </wp:positionH>
          <wp:positionV relativeFrom="page">
            <wp:posOffset>371475</wp:posOffset>
          </wp:positionV>
          <wp:extent cx="1689100" cy="563245"/>
          <wp:effectExtent l="19050" t="0" r="6350" b="0"/>
          <wp:wrapSquare wrapText="bothSides"/>
          <wp:docPr id="3" name="Bild 3" descr="shch_logo_2c_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ch_logo_2c_n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6675">
      <w:rPr>
        <w:noProof/>
        <w:sz w:val="20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2286000</wp:posOffset>
              </wp:positionH>
              <wp:positionV relativeFrom="paragraph">
                <wp:posOffset>-43815</wp:posOffset>
              </wp:positionV>
              <wp:extent cx="1828800" cy="571500"/>
              <wp:effectExtent l="0" t="3810" r="0" b="0"/>
              <wp:wrapSquare wrapText="bothSides"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FD6" w:rsidRDefault="00962FD6" w:rsidP="007C4748">
                          <w:pPr>
                            <w:tabs>
                              <w:tab w:val="left" w:pos="5840"/>
                            </w:tabs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Telefon +41 (0)52 6</w:t>
                          </w:r>
                          <w:r w:rsidR="007C4748">
                            <w:rPr>
                              <w:sz w:val="18"/>
                            </w:rPr>
                            <w:t>32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bookmarkStart w:id="1" w:name="Dropdown1"/>
                          <w:r w:rsidR="00A84EF0">
                            <w:rPr>
                              <w:sz w:val="18"/>
                            </w:rPr>
                            <w:fldChar w:fldCharType="begin">
                              <w:ffData>
                                <w:name w:val="Dropdown1"/>
                                <w:enabled/>
                                <w:calcOnExit w:val="0"/>
                                <w:ddList>
                                  <w:listEntry w:val="71 01"/>
                                  <w:listEntry w:val="22 35/36"/>
                                </w:ddList>
                              </w:ffData>
                            </w:fldChar>
                          </w:r>
                          <w:r w:rsidR="007C4748">
                            <w:rPr>
                              <w:sz w:val="18"/>
                            </w:rPr>
                            <w:instrText xml:space="preserve"> FORMDROPDOWN </w:instrText>
                          </w:r>
                          <w:r w:rsidR="003B1931">
                            <w:rPr>
                              <w:sz w:val="18"/>
                            </w:rPr>
                          </w:r>
                          <w:r w:rsidR="003B1931">
                            <w:rPr>
                              <w:sz w:val="18"/>
                            </w:rPr>
                            <w:fldChar w:fldCharType="separate"/>
                          </w:r>
                          <w:r w:rsidR="00A84EF0">
                            <w:rPr>
                              <w:sz w:val="18"/>
                            </w:rPr>
                            <w:fldChar w:fldCharType="end"/>
                          </w:r>
                          <w:bookmarkEnd w:id="1"/>
                        </w:p>
                        <w:p w:rsidR="00962FD6" w:rsidRDefault="00962FD6" w:rsidP="007C4748">
                          <w:pPr>
                            <w:tabs>
                              <w:tab w:val="left" w:pos="5840"/>
                            </w:tabs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Fax +41 (0)52 6</w:t>
                          </w:r>
                          <w:r w:rsidR="007C4748">
                            <w:rPr>
                              <w:sz w:val="18"/>
                            </w:rPr>
                            <w:t>32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bookmarkStart w:id="2" w:name="Dropdown2"/>
                          <w:r w:rsidR="00A84EF0">
                            <w:rPr>
                              <w:sz w:val="18"/>
                            </w:rPr>
                            <w:fldChar w:fldCharType="begin">
                              <w:ffData>
                                <w:name w:val="Dropdown2"/>
                                <w:enabled/>
                                <w:calcOnExit w:val="0"/>
                                <w:ddList>
                                  <w:listEntry w:val="71 04"/>
                                  <w:listEntry w:val="71 44"/>
                                </w:ddList>
                              </w:ffData>
                            </w:fldChar>
                          </w:r>
                          <w:r w:rsidR="007C4748">
                            <w:rPr>
                              <w:sz w:val="18"/>
                            </w:rPr>
                            <w:instrText xml:space="preserve"> FORMDROPDOWN </w:instrText>
                          </w:r>
                          <w:r w:rsidR="003B1931">
                            <w:rPr>
                              <w:sz w:val="18"/>
                            </w:rPr>
                          </w:r>
                          <w:r w:rsidR="003B1931">
                            <w:rPr>
                              <w:sz w:val="18"/>
                            </w:rPr>
                            <w:fldChar w:fldCharType="separate"/>
                          </w:r>
                          <w:r w:rsidR="00A84EF0">
                            <w:rPr>
                              <w:sz w:val="18"/>
                            </w:rPr>
                            <w:fldChar w:fldCharType="end"/>
                          </w:r>
                          <w:bookmarkEnd w:id="2"/>
                        </w:p>
                        <w:p w:rsidR="00962FD6" w:rsidRDefault="00962FD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0pt;margin-top:-3.45pt;width:2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nFRsgIAALk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" o:allowincell="f" filled="f" stroked="f">
              <v:textbox>
                <w:txbxContent>
                  <w:p w:rsidR="00962FD6" w:rsidRDefault="00962FD6" w:rsidP="007C4748">
                    <w:pPr>
                      <w:tabs>
                        <w:tab w:val="left" w:pos="5840"/>
                      </w:tabs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Telefon +41 (0)52 6</w:t>
                    </w:r>
                    <w:r w:rsidR="007C4748">
                      <w:rPr>
                        <w:sz w:val="18"/>
                      </w:rPr>
                      <w:t>32</w:t>
                    </w:r>
                    <w:r>
                      <w:rPr>
                        <w:sz w:val="18"/>
                      </w:rPr>
                      <w:t xml:space="preserve"> </w:t>
                    </w:r>
                    <w:bookmarkStart w:id="3" w:name="Dropdown1"/>
                    <w:r w:rsidR="00A84EF0">
                      <w:rPr>
                        <w:sz w:val="18"/>
                      </w:rPr>
                      <w:fldChar w:fldCharType="begin">
                        <w:ffData>
                          <w:name w:val="Dropdown1"/>
                          <w:enabled/>
                          <w:calcOnExit w:val="0"/>
                          <w:ddList>
                            <w:listEntry w:val="71 01"/>
                            <w:listEntry w:val="22 35/36"/>
                          </w:ddList>
                        </w:ffData>
                      </w:fldChar>
                    </w:r>
                    <w:r w:rsidR="007C4748">
                      <w:rPr>
                        <w:sz w:val="18"/>
                      </w:rPr>
                      <w:instrText xml:space="preserve"> FORMDROPDOWN </w:instrText>
                    </w:r>
                    <w:r w:rsidR="00796675">
                      <w:rPr>
                        <w:sz w:val="18"/>
                      </w:rPr>
                    </w:r>
                    <w:r w:rsidR="00796675">
                      <w:rPr>
                        <w:sz w:val="18"/>
                      </w:rPr>
                      <w:fldChar w:fldCharType="separate"/>
                    </w:r>
                    <w:r w:rsidR="00A84EF0">
                      <w:rPr>
                        <w:sz w:val="18"/>
                      </w:rPr>
                      <w:fldChar w:fldCharType="end"/>
                    </w:r>
                    <w:bookmarkEnd w:id="3"/>
                  </w:p>
                  <w:p w:rsidR="00962FD6" w:rsidRDefault="00962FD6" w:rsidP="007C4748">
                    <w:pPr>
                      <w:tabs>
                        <w:tab w:val="left" w:pos="5840"/>
                      </w:tabs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Fax +41 (0)52 6</w:t>
                    </w:r>
                    <w:r w:rsidR="007C4748">
                      <w:rPr>
                        <w:sz w:val="18"/>
                      </w:rPr>
                      <w:t>32</w:t>
                    </w:r>
                    <w:r>
                      <w:rPr>
                        <w:sz w:val="18"/>
                      </w:rPr>
                      <w:t xml:space="preserve"> </w:t>
                    </w:r>
                    <w:bookmarkStart w:id="4" w:name="Dropdown2"/>
                    <w:r w:rsidR="00A84EF0">
                      <w:rPr>
                        <w:sz w:val="18"/>
                      </w:rPr>
                      <w:fldChar w:fldCharType="begin">
                        <w:ffData>
                          <w:name w:val="Dropdown2"/>
                          <w:enabled/>
                          <w:calcOnExit w:val="0"/>
                          <w:ddList>
                            <w:listEntry w:val="71 04"/>
                            <w:listEntry w:val="71 44"/>
                          </w:ddList>
                        </w:ffData>
                      </w:fldChar>
                    </w:r>
                    <w:r w:rsidR="007C4748">
                      <w:rPr>
                        <w:sz w:val="18"/>
                      </w:rPr>
                      <w:instrText xml:space="preserve"> FORMDROPDOWN </w:instrText>
                    </w:r>
                    <w:r w:rsidR="00796675">
                      <w:rPr>
                        <w:sz w:val="18"/>
                      </w:rPr>
                    </w:r>
                    <w:r w:rsidR="00796675">
                      <w:rPr>
                        <w:sz w:val="18"/>
                      </w:rPr>
                      <w:fldChar w:fldCharType="separate"/>
                    </w:r>
                    <w:r w:rsidR="00A84EF0">
                      <w:rPr>
                        <w:sz w:val="18"/>
                      </w:rPr>
                      <w:fldChar w:fldCharType="end"/>
                    </w:r>
                    <w:bookmarkEnd w:id="4"/>
                  </w:p>
                  <w:p w:rsidR="00962FD6" w:rsidRDefault="00962FD6"/>
                </w:txbxContent>
              </v:textbox>
              <w10:wrap type="square"/>
            </v:shape>
          </w:pict>
        </mc:Fallback>
      </mc:AlternateContent>
    </w:r>
    <w:r w:rsidR="00962FD6">
      <w:rPr>
        <w:b/>
        <w:sz w:val="18"/>
      </w:rPr>
      <w:t>Kanton Schaffhausen</w:t>
    </w:r>
  </w:p>
  <w:p w:rsidR="00962FD6" w:rsidRDefault="00962FD6">
    <w:pPr>
      <w:pStyle w:val="Kopfzeile"/>
      <w:rPr>
        <w:b/>
        <w:sz w:val="18"/>
      </w:rPr>
    </w:pPr>
    <w:r>
      <w:rPr>
        <w:b/>
        <w:sz w:val="18"/>
      </w:rPr>
      <w:t>Veterinäramt</w:t>
    </w:r>
  </w:p>
  <w:p w:rsidR="00C8602E" w:rsidRDefault="00FA62D9">
    <w:pPr>
      <w:pStyle w:val="Kopfzeile"/>
      <w:spacing w:before="60"/>
      <w:rPr>
        <w:sz w:val="18"/>
      </w:rPr>
    </w:pPr>
    <w:r>
      <w:rPr>
        <w:sz w:val="18"/>
      </w:rPr>
      <w:t>Mühlentalstrasse 188</w:t>
    </w:r>
  </w:p>
  <w:p w:rsidR="00962FD6" w:rsidRDefault="00962FD6">
    <w:pPr>
      <w:pStyle w:val="Kopfzeile"/>
      <w:rPr>
        <w:sz w:val="18"/>
        <w:lang w:val="de-DE"/>
      </w:rPr>
    </w:pPr>
    <w:r>
      <w:rPr>
        <w:sz w:val="18"/>
        <w:lang w:val="de-DE"/>
      </w:rPr>
      <w:t>CH-8200 Schaffhausen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454E1"/>
    <w:multiLevelType w:val="hybridMultilevel"/>
    <w:tmpl w:val="E3248D74"/>
    <w:lvl w:ilvl="0" w:tplc="546E9A08">
      <w:start w:val="1"/>
      <w:numFmt w:val="bullet"/>
      <w:pStyle w:val="TabAufz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F1E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B5C4C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66C03C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A85F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F2F07A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75"/>
    <w:rsid w:val="000F2E88"/>
    <w:rsid w:val="001B2AA9"/>
    <w:rsid w:val="002749B9"/>
    <w:rsid w:val="00281A45"/>
    <w:rsid w:val="00354ADF"/>
    <w:rsid w:val="003B1931"/>
    <w:rsid w:val="00447D4F"/>
    <w:rsid w:val="005B791C"/>
    <w:rsid w:val="006C7FFA"/>
    <w:rsid w:val="00796675"/>
    <w:rsid w:val="007C4748"/>
    <w:rsid w:val="00962FD6"/>
    <w:rsid w:val="00A04283"/>
    <w:rsid w:val="00A84EF0"/>
    <w:rsid w:val="00B63ED9"/>
    <w:rsid w:val="00B94095"/>
    <w:rsid w:val="00C8602E"/>
    <w:rsid w:val="00D14CA8"/>
    <w:rsid w:val="00D34C94"/>
    <w:rsid w:val="00D56298"/>
    <w:rsid w:val="00D81913"/>
    <w:rsid w:val="00EA1B42"/>
    <w:rsid w:val="00F45D1C"/>
    <w:rsid w:val="00FA62D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0C3EB406-6AC0-4D80-A0D7-3B6E4797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1913"/>
    <w:rPr>
      <w:rFonts w:ascii="Arial" w:hAnsi="Arial" w:cs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D81913"/>
    <w:pPr>
      <w:keepNext/>
      <w:spacing w:before="240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rsid w:val="00D8191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rsid w:val="00D81913"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D81913"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D81913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B3B3B3"/>
      <w:jc w:val="center"/>
      <w:outlineLvl w:val="4"/>
    </w:pPr>
    <w:rPr>
      <w:color w:val="B3B3B3"/>
      <w:sz w:val="36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berschrift6">
    <w:name w:val="heading 6"/>
    <w:basedOn w:val="Standard"/>
    <w:next w:val="Standard"/>
    <w:qFormat/>
    <w:rsid w:val="00D81913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B3B3B3"/>
      <w:jc w:val="center"/>
      <w:outlineLvl w:val="5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8191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81913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D81913"/>
    <w:rPr>
      <w:color w:val="0000FF"/>
      <w:u w:val="single"/>
    </w:rPr>
  </w:style>
  <w:style w:type="character" w:styleId="BesuchterHyperlink">
    <w:name w:val="FollowedHyperlink"/>
    <w:basedOn w:val="Absatz-Standardschriftart"/>
    <w:rsid w:val="00D81913"/>
    <w:rPr>
      <w:color w:val="800080"/>
      <w:u w:val="single"/>
    </w:rPr>
  </w:style>
  <w:style w:type="paragraph" w:customStyle="1" w:styleId="Text1">
    <w:name w:val="Text1"/>
    <w:basedOn w:val="Standard"/>
    <w:rsid w:val="00B94095"/>
    <w:pPr>
      <w:spacing w:before="120"/>
      <w:ind w:left="357"/>
    </w:pPr>
    <w:rPr>
      <w:rFonts w:cs="Times New Roman"/>
      <w:sz w:val="20"/>
    </w:rPr>
  </w:style>
  <w:style w:type="paragraph" w:customStyle="1" w:styleId="TabAufz">
    <w:name w:val="TabAufz"/>
    <w:basedOn w:val="Standard"/>
    <w:rsid w:val="00B94095"/>
    <w:pPr>
      <w:numPr>
        <w:numId w:val="6"/>
      </w:numPr>
      <w:tabs>
        <w:tab w:val="clear" w:pos="360"/>
        <w:tab w:val="left" w:pos="172"/>
      </w:tabs>
      <w:ind w:left="186" w:hanging="186"/>
    </w:pPr>
    <w:rPr>
      <w:rFonts w:cs="Times New Roman"/>
      <w:sz w:val="18"/>
    </w:rPr>
  </w:style>
  <w:style w:type="paragraph" w:customStyle="1" w:styleId="Tabformat">
    <w:name w:val="Tabformat"/>
    <w:basedOn w:val="Standard"/>
    <w:next w:val="Standard"/>
    <w:rsid w:val="00B94095"/>
    <w:pPr>
      <w:ind w:right="-28"/>
    </w:pPr>
    <w:rPr>
      <w:rFonts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terinaeramt@ktsh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50_Veterinaeramt\Vorlagen\Tierschutz\Schmerzhafte%20Eingriffe%20Vorlagen\Schmerzhafte%20Eingriffe-Anmeldung%20durch%20PTA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Schmerzhafte Eingriffe-Anmeldung durch PTA.dotx</Template>
  <TotalTime>0</TotalTime>
  <Pages>1</Pages>
  <Words>247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</vt:lpstr>
    </vt:vector>
  </TitlesOfParts>
  <Manager>KSD /rb</Manager>
  <Company>Kantonale Verwaltung Schaffhausen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creator>Peter Uehlinger</dc:creator>
  <cp:lastModifiedBy>Uehlinger Peter</cp:lastModifiedBy>
  <cp:revision>2</cp:revision>
  <cp:lastPrinted>2002-11-15T09:23:00Z</cp:lastPrinted>
  <dcterms:created xsi:type="dcterms:W3CDTF">2016-05-09T10:49:00Z</dcterms:created>
  <dcterms:modified xsi:type="dcterms:W3CDTF">2016-06-03T13:06:00Z</dcterms:modified>
</cp:coreProperties>
</file>